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AD5" w:rsidRDefault="001A6AD5">
      <w:pPr>
        <w:rPr>
          <w:b/>
          <w:noProof/>
          <w:u w:val="single"/>
        </w:rPr>
      </w:pPr>
      <w:r w:rsidRPr="001A6AD5">
        <w:rPr>
          <w:noProof/>
        </w:rPr>
        <w:drawing>
          <wp:inline distT="0" distB="0" distL="0" distR="0">
            <wp:extent cx="5546090" cy="9916160"/>
            <wp:effectExtent l="0" t="0" r="0" b="88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99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05" w:rsidRDefault="001A6AD5">
      <w:pPr>
        <w:rPr>
          <w:b/>
          <w:noProof/>
          <w:u w:val="single"/>
        </w:rPr>
      </w:pPr>
      <w:r>
        <w:rPr>
          <w:b/>
          <w:noProof/>
          <w:u w:val="single"/>
        </w:rPr>
        <w:t>21/12/19</w:t>
      </w:r>
    </w:p>
    <w:p w:rsidR="0067620E" w:rsidRPr="0067620E" w:rsidRDefault="0067620E">
      <w:pPr>
        <w:rPr>
          <w:b/>
          <w:noProof/>
        </w:rPr>
      </w:pPr>
      <w:r w:rsidRPr="0067620E">
        <w:rPr>
          <w:b/>
          <w:noProof/>
        </w:rPr>
        <w:t>Q1</w:t>
      </w:r>
    </w:p>
    <w:p w:rsidR="004F7A2A" w:rsidRDefault="00023EFC">
      <w:r>
        <w:rPr>
          <w:noProof/>
          <w:lang w:eastAsia="en-GB"/>
        </w:rPr>
        <w:drawing>
          <wp:inline distT="0" distB="0" distL="0" distR="0" wp14:anchorId="3331F27D" wp14:editId="005C0591">
            <wp:extent cx="6292366" cy="323008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786" r="2771" b="3616"/>
                    <a:stretch/>
                  </pic:blipFill>
                  <pic:spPr bwMode="auto">
                    <a:xfrm>
                      <a:off x="0" y="0"/>
                      <a:ext cx="6335611" cy="325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F55342">
      <w:pPr>
        <w:pStyle w:val="Exercisequestion"/>
        <w:tabs>
          <w:tab w:val="right" w:pos="9498"/>
        </w:tabs>
        <w:ind w:left="0" w:firstLine="0"/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5B3CC3" w:rsidRDefault="005B3CC3" w:rsidP="005B3CC3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ind w:left="0" w:firstLine="0"/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67620E" w:rsidRPr="0067620E" w:rsidRDefault="0067620E" w:rsidP="00F55342">
      <w:pPr>
        <w:pStyle w:val="Exercisequestion"/>
        <w:tabs>
          <w:tab w:val="right" w:pos="9498"/>
        </w:tabs>
        <w:rPr>
          <w:b/>
        </w:rPr>
      </w:pPr>
      <w:r w:rsidRPr="0067620E">
        <w:rPr>
          <w:b/>
        </w:rPr>
        <w:t>Q2</w:t>
      </w:r>
    </w:p>
    <w:p w:rsidR="00023EFC" w:rsidRDefault="00023EFC">
      <w:r>
        <w:rPr>
          <w:noProof/>
          <w:lang w:eastAsia="en-GB"/>
        </w:rPr>
        <w:drawing>
          <wp:inline distT="0" distB="0" distL="0" distR="0" wp14:anchorId="7627BFE5" wp14:editId="2CD1A8B8">
            <wp:extent cx="6320324" cy="206630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181" r="2967" b="5744"/>
                    <a:stretch/>
                  </pic:blipFill>
                  <pic:spPr bwMode="auto">
                    <a:xfrm>
                      <a:off x="0" y="0"/>
                      <a:ext cx="6398084" cy="209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bookmarkStart w:id="0" w:name="_Hlk27052292"/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bookmarkEnd w:id="0"/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023EFC" w:rsidRPr="0067620E" w:rsidRDefault="00023EFC" w:rsidP="00F55342">
      <w:pPr>
        <w:pStyle w:val="Exercisequestion"/>
        <w:tabs>
          <w:tab w:val="right" w:pos="9498"/>
        </w:tabs>
        <w:rPr>
          <w:b/>
          <w:color w:val="D0CECE"/>
        </w:rPr>
      </w:pPr>
      <w:r w:rsidRPr="0067620E">
        <w:rPr>
          <w:b/>
        </w:rPr>
        <w:t>Q3</w:t>
      </w:r>
    </w:p>
    <w:p w:rsidR="00023EFC" w:rsidRDefault="00023EFC">
      <w:r>
        <w:rPr>
          <w:noProof/>
          <w:lang w:eastAsia="en-GB"/>
        </w:rPr>
        <w:drawing>
          <wp:inline distT="0" distB="0" distL="0" distR="0" wp14:anchorId="2A89AB0E" wp14:editId="3D5C7BD4">
            <wp:extent cx="6396244" cy="4263241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485" r="1674"/>
                    <a:stretch/>
                  </pic:blipFill>
                  <pic:spPr bwMode="auto">
                    <a:xfrm>
                      <a:off x="0" y="0"/>
                      <a:ext cx="6422189" cy="428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117C30" w:rsidRDefault="00117C30"/>
    <w:p w:rsidR="00BC5F22" w:rsidRDefault="00F643EA">
      <w:pPr>
        <w:rPr>
          <w:b/>
          <w:u w:val="single"/>
        </w:rPr>
      </w:pPr>
      <w:r>
        <w:rPr>
          <w:noProof/>
        </w:rPr>
        <w:drawing>
          <wp:inline distT="0" distB="0" distL="0" distR="0" wp14:anchorId="7FF97EAB" wp14:editId="23429698">
            <wp:extent cx="5925820" cy="36601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F22">
        <w:rPr>
          <w:noProof/>
        </w:rPr>
        <w:drawing>
          <wp:inline distT="0" distB="0" distL="0" distR="0" wp14:anchorId="3FC3515F" wp14:editId="4BAEA53F">
            <wp:extent cx="5925820" cy="71697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F22">
        <w:rPr>
          <w:noProof/>
        </w:rPr>
        <w:drawing>
          <wp:inline distT="0" distB="0" distL="0" distR="0" wp14:anchorId="01165922" wp14:editId="2E36D989">
            <wp:extent cx="5286375" cy="74390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22" w:rsidRDefault="00BC5F22">
      <w:pPr>
        <w:rPr>
          <w:b/>
          <w:u w:val="single"/>
        </w:rPr>
      </w:pPr>
    </w:p>
    <w:p w:rsidR="00BC5F22" w:rsidRDefault="00BC5F22">
      <w:pPr>
        <w:rPr>
          <w:b/>
          <w:u w:val="single"/>
        </w:rPr>
      </w:pPr>
    </w:p>
    <w:p w:rsidR="00BC5F22" w:rsidRDefault="00BC5F22">
      <w:pPr>
        <w:rPr>
          <w:b/>
          <w:u w:val="single"/>
        </w:rPr>
      </w:pPr>
    </w:p>
    <w:p w:rsidR="00BC5F22" w:rsidRDefault="00BC5F22">
      <w:pPr>
        <w:rPr>
          <w:b/>
          <w:u w:val="single"/>
        </w:rPr>
      </w:pPr>
    </w:p>
    <w:p w:rsidR="00BC5F22" w:rsidRDefault="00BC5F22">
      <w:pPr>
        <w:rPr>
          <w:b/>
          <w:u w:val="single"/>
        </w:rPr>
      </w:pPr>
    </w:p>
    <w:p w:rsidR="00BC5F22" w:rsidRDefault="00BC5F22">
      <w:pPr>
        <w:rPr>
          <w:b/>
          <w:u w:val="single"/>
        </w:rPr>
      </w:pPr>
    </w:p>
    <w:p w:rsidR="00742505" w:rsidRDefault="001A6AD5">
      <w:pPr>
        <w:rPr>
          <w:b/>
          <w:u w:val="single"/>
        </w:rPr>
      </w:pPr>
      <w:r>
        <w:rPr>
          <w:b/>
          <w:u w:val="single"/>
        </w:rPr>
        <w:t>22/12/19</w:t>
      </w:r>
    </w:p>
    <w:p w:rsidR="0067620E" w:rsidRPr="0067620E" w:rsidRDefault="0067620E">
      <w:pPr>
        <w:rPr>
          <w:b/>
        </w:rPr>
      </w:pPr>
      <w:r>
        <w:rPr>
          <w:b/>
        </w:rPr>
        <w:t>Q4</w:t>
      </w:r>
    </w:p>
    <w:p w:rsidR="00023EFC" w:rsidRDefault="00023EFC">
      <w:r>
        <w:rPr>
          <w:noProof/>
          <w:lang w:eastAsia="en-GB"/>
        </w:rPr>
        <w:drawing>
          <wp:inline distT="0" distB="0" distL="0" distR="0" wp14:anchorId="7F02E770" wp14:editId="731277DF">
            <wp:extent cx="6490096" cy="337259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211" r="3157"/>
                    <a:stretch/>
                  </pic:blipFill>
                  <pic:spPr bwMode="auto">
                    <a:xfrm>
                      <a:off x="0" y="0"/>
                      <a:ext cx="6522699" cy="338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023EFC" w:rsidRDefault="00023EFC"/>
    <w:p w:rsidR="00023EFC" w:rsidRPr="0067620E" w:rsidRDefault="00023EFC"/>
    <w:p w:rsidR="00023EFC" w:rsidRPr="0067620E" w:rsidRDefault="0067620E">
      <w:pPr>
        <w:rPr>
          <w:b/>
        </w:rPr>
      </w:pPr>
      <w:r w:rsidRPr="0067620E">
        <w:rPr>
          <w:b/>
        </w:rPr>
        <w:t>Q5</w:t>
      </w:r>
    </w:p>
    <w:p w:rsidR="00023EFC" w:rsidRDefault="00023EFC">
      <w:r>
        <w:rPr>
          <w:noProof/>
          <w:lang w:eastAsia="en-GB"/>
        </w:rPr>
        <w:drawing>
          <wp:inline distT="0" distB="0" distL="0" distR="0" wp14:anchorId="3FEB67A7" wp14:editId="330AF9FE">
            <wp:extent cx="6423064" cy="262444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3341" cy="264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0D6D04" w:rsidRDefault="000D6D04"/>
    <w:p w:rsidR="00742505" w:rsidRPr="0067620E" w:rsidRDefault="0067620E">
      <w:pPr>
        <w:rPr>
          <w:b/>
        </w:rPr>
      </w:pPr>
      <w:r w:rsidRPr="0067620E">
        <w:rPr>
          <w:b/>
        </w:rPr>
        <w:t>Q6</w:t>
      </w:r>
    </w:p>
    <w:p w:rsidR="00742505" w:rsidRDefault="000D6D04">
      <w:r>
        <w:rPr>
          <w:noProof/>
          <w:lang w:eastAsia="en-GB"/>
        </w:rPr>
        <w:drawing>
          <wp:inline distT="0" distB="0" distL="0" distR="0" wp14:anchorId="4065BA05" wp14:editId="3590DDEB">
            <wp:extent cx="6606150" cy="5165766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966" cy="518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742505" w:rsidRDefault="00742505"/>
    <w:p w:rsidR="000B00C4" w:rsidRDefault="000B00C4"/>
    <w:p w:rsidR="001A6AD5" w:rsidRDefault="00BC5F22">
      <w:pPr>
        <w:rPr>
          <w:b/>
          <w:u w:val="single"/>
        </w:rPr>
      </w:pPr>
      <w:r>
        <w:rPr>
          <w:noProof/>
        </w:rPr>
        <w:drawing>
          <wp:inline distT="0" distB="0" distL="0" distR="0" wp14:anchorId="31D3C77B" wp14:editId="21058EC3">
            <wp:extent cx="5925820" cy="64268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D5" w:rsidRDefault="00BC5F22">
      <w:pPr>
        <w:rPr>
          <w:b/>
          <w:u w:val="single"/>
        </w:rPr>
      </w:pPr>
      <w:r>
        <w:rPr>
          <w:noProof/>
        </w:rPr>
        <w:drawing>
          <wp:inline distT="0" distB="0" distL="0" distR="0" wp14:anchorId="5E64CD65" wp14:editId="1EDCE949">
            <wp:extent cx="5925820" cy="6132830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61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D5" w:rsidRDefault="001A6AD5">
      <w:pPr>
        <w:rPr>
          <w:b/>
          <w:u w:val="single"/>
        </w:rPr>
      </w:pPr>
      <w:r>
        <w:rPr>
          <w:noProof/>
        </w:rPr>
        <w:drawing>
          <wp:inline distT="0" distB="0" distL="0" distR="0" wp14:anchorId="1C2DECF9" wp14:editId="736AF032">
            <wp:extent cx="5925820" cy="160464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22" w:rsidRDefault="00BC5F22">
      <w:pPr>
        <w:rPr>
          <w:b/>
          <w:u w:val="single"/>
        </w:rPr>
      </w:pPr>
    </w:p>
    <w:p w:rsidR="00BC5F22" w:rsidRDefault="00BC5F22">
      <w:pPr>
        <w:rPr>
          <w:b/>
          <w:u w:val="single"/>
        </w:rPr>
      </w:pPr>
    </w:p>
    <w:p w:rsidR="00BC5F22" w:rsidRDefault="00BC5F22">
      <w:pPr>
        <w:rPr>
          <w:b/>
          <w:u w:val="single"/>
        </w:rPr>
      </w:pPr>
    </w:p>
    <w:p w:rsidR="00BC5F22" w:rsidRDefault="00BC5F22">
      <w:pPr>
        <w:rPr>
          <w:b/>
          <w:u w:val="single"/>
        </w:rPr>
      </w:pPr>
    </w:p>
    <w:p w:rsidR="00BC5F22" w:rsidRDefault="00BC5F22">
      <w:pPr>
        <w:rPr>
          <w:b/>
          <w:u w:val="single"/>
        </w:rPr>
      </w:pPr>
    </w:p>
    <w:p w:rsidR="00742505" w:rsidRPr="0067620E" w:rsidRDefault="001A6AD5">
      <w:pPr>
        <w:rPr>
          <w:b/>
          <w:u w:val="single"/>
        </w:rPr>
      </w:pPr>
      <w:r>
        <w:rPr>
          <w:b/>
          <w:u w:val="single"/>
        </w:rPr>
        <w:t>23/12/19</w:t>
      </w:r>
    </w:p>
    <w:p w:rsidR="001F7970" w:rsidRPr="0067620E" w:rsidRDefault="0067620E">
      <w:pPr>
        <w:rPr>
          <w:b/>
        </w:rPr>
      </w:pPr>
      <w:r w:rsidRPr="0067620E">
        <w:rPr>
          <w:b/>
        </w:rPr>
        <w:t>Q7</w:t>
      </w:r>
    </w:p>
    <w:p w:rsidR="00742505" w:rsidRDefault="001F7970">
      <w:r>
        <w:rPr>
          <w:noProof/>
          <w:lang w:eastAsia="en-GB"/>
        </w:rPr>
        <w:drawing>
          <wp:inline distT="0" distB="0" distL="0" distR="0" wp14:anchorId="4658CBC0" wp14:editId="695BCAE8">
            <wp:extent cx="6676481" cy="38001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422"/>
                    <a:stretch/>
                  </pic:blipFill>
                  <pic:spPr bwMode="auto">
                    <a:xfrm>
                      <a:off x="0" y="0"/>
                      <a:ext cx="6700981" cy="381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B31FC9" w:rsidRDefault="00B31FC9" w:rsidP="000B00C4"/>
    <w:p w:rsidR="00B31FC9" w:rsidRDefault="00B31FC9" w:rsidP="000B00C4"/>
    <w:p w:rsidR="000B00C4" w:rsidRPr="0067620E" w:rsidRDefault="0067620E" w:rsidP="000B00C4">
      <w:pPr>
        <w:rPr>
          <w:b/>
        </w:rPr>
      </w:pPr>
      <w:r w:rsidRPr="0067620E">
        <w:rPr>
          <w:b/>
        </w:rPr>
        <w:t>Q8</w:t>
      </w:r>
    </w:p>
    <w:p w:rsidR="000B00C4" w:rsidRDefault="000B00C4"/>
    <w:p w:rsidR="000B00C4" w:rsidRDefault="000B00C4">
      <w:r>
        <w:rPr>
          <w:noProof/>
          <w:lang w:eastAsia="en-GB"/>
        </w:rPr>
        <w:drawing>
          <wp:inline distT="0" distB="0" distL="0" distR="0" wp14:anchorId="6CD3B7FF" wp14:editId="1146B600">
            <wp:extent cx="6455658" cy="539139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016"/>
                    <a:stretch/>
                  </pic:blipFill>
                  <pic:spPr bwMode="auto">
                    <a:xfrm>
                      <a:off x="0" y="0"/>
                      <a:ext cx="6481117" cy="541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B31FC9" w:rsidRDefault="00B31FC9"/>
    <w:p w:rsidR="00B31FC9" w:rsidRDefault="00B31FC9"/>
    <w:p w:rsidR="000D6D04" w:rsidRPr="0067620E" w:rsidRDefault="0067620E">
      <w:pPr>
        <w:rPr>
          <w:b/>
        </w:rPr>
      </w:pPr>
      <w:r w:rsidRPr="0067620E">
        <w:rPr>
          <w:b/>
        </w:rPr>
        <w:t>Q9</w:t>
      </w:r>
    </w:p>
    <w:p w:rsidR="000B00C4" w:rsidRDefault="000B00C4">
      <w:r>
        <w:rPr>
          <w:noProof/>
          <w:lang w:eastAsia="en-GB"/>
        </w:rPr>
        <w:drawing>
          <wp:inline distT="0" distB="0" distL="0" distR="0" wp14:anchorId="1639B009" wp14:editId="3D5AFF7F">
            <wp:extent cx="5905500" cy="5825231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4222" cy="583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0D6D04" w:rsidRDefault="000D6D04"/>
    <w:p w:rsidR="005661D2" w:rsidRDefault="005661D2">
      <w:pPr>
        <w:rPr>
          <w:b/>
          <w:u w:val="single"/>
        </w:rPr>
      </w:pPr>
      <w:r>
        <w:rPr>
          <w:noProof/>
        </w:rPr>
        <w:drawing>
          <wp:inline distT="0" distB="0" distL="0" distR="0" wp14:anchorId="74132F46" wp14:editId="0AB04FE2">
            <wp:extent cx="5925820" cy="759269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AA660" wp14:editId="1DBBD60A">
            <wp:extent cx="5925820" cy="73621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571A1" wp14:editId="57A306A7">
            <wp:extent cx="5925820" cy="734949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742505" w:rsidRPr="0067620E" w:rsidRDefault="001A6AD5">
      <w:pPr>
        <w:rPr>
          <w:b/>
          <w:u w:val="single"/>
        </w:rPr>
      </w:pPr>
      <w:r>
        <w:rPr>
          <w:b/>
          <w:u w:val="single"/>
        </w:rPr>
        <w:t>24/12/19</w:t>
      </w:r>
    </w:p>
    <w:p w:rsidR="001F7970" w:rsidRPr="0067620E" w:rsidRDefault="0067620E">
      <w:pPr>
        <w:rPr>
          <w:b/>
        </w:rPr>
      </w:pPr>
      <w:r w:rsidRPr="0067620E">
        <w:rPr>
          <w:b/>
        </w:rPr>
        <w:t>Q10</w:t>
      </w:r>
    </w:p>
    <w:p w:rsidR="001F7970" w:rsidRDefault="001F7970">
      <w:r>
        <w:rPr>
          <w:noProof/>
          <w:lang w:eastAsia="en-GB"/>
        </w:rPr>
        <w:drawing>
          <wp:inline distT="0" distB="0" distL="0" distR="0" wp14:anchorId="7A69E292" wp14:editId="0B0E1E44">
            <wp:extent cx="5731510" cy="30549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42" w:rsidRDefault="00F55342"/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/>
    <w:p w:rsidR="001F7970" w:rsidRPr="0067620E" w:rsidRDefault="0067620E">
      <w:pPr>
        <w:rPr>
          <w:b/>
        </w:rPr>
      </w:pPr>
      <w:r w:rsidRPr="0067620E">
        <w:rPr>
          <w:b/>
        </w:rPr>
        <w:t>Q11</w:t>
      </w:r>
    </w:p>
    <w:p w:rsidR="001F7970" w:rsidRDefault="001F7970">
      <w:r>
        <w:rPr>
          <w:noProof/>
          <w:lang w:eastAsia="en-GB"/>
        </w:rPr>
        <w:drawing>
          <wp:inline distT="0" distB="0" distL="0" distR="0" wp14:anchorId="37953ADE" wp14:editId="462B095C">
            <wp:extent cx="5731510" cy="29305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A52036" w:rsidRDefault="00A52036"/>
    <w:p w:rsidR="00A52036" w:rsidRPr="0067620E" w:rsidRDefault="0067620E">
      <w:pPr>
        <w:rPr>
          <w:b/>
        </w:rPr>
      </w:pPr>
      <w:r w:rsidRPr="0067620E">
        <w:rPr>
          <w:b/>
        </w:rPr>
        <w:t>Q12</w:t>
      </w:r>
    </w:p>
    <w:p w:rsidR="00A52036" w:rsidRDefault="000B00C4">
      <w:r>
        <w:rPr>
          <w:noProof/>
          <w:lang w:eastAsia="en-GB"/>
        </w:rPr>
        <w:drawing>
          <wp:inline distT="0" distB="0" distL="0" distR="0" wp14:anchorId="10876FDC" wp14:editId="0AF06C89">
            <wp:extent cx="5731510" cy="162306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C4" w:rsidRDefault="000B00C4">
      <w:r>
        <w:rPr>
          <w:noProof/>
          <w:lang w:eastAsia="en-GB"/>
        </w:rPr>
        <w:drawing>
          <wp:inline distT="0" distB="0" distL="0" distR="0" wp14:anchorId="66B622FA" wp14:editId="7268A8EC">
            <wp:extent cx="4572000" cy="699247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3909" cy="699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C4" w:rsidRDefault="000B00C4">
      <w:r>
        <w:rPr>
          <w:noProof/>
          <w:lang w:eastAsia="en-GB"/>
        </w:rPr>
        <w:drawing>
          <wp:inline distT="0" distB="0" distL="0" distR="0" wp14:anchorId="7F2B8EFD" wp14:editId="26FA2213">
            <wp:extent cx="6096000" cy="55430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1862" cy="55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/>
    <w:p w:rsidR="005661D2" w:rsidRDefault="005661D2">
      <w:pPr>
        <w:rPr>
          <w:b/>
          <w:u w:val="single"/>
        </w:rPr>
      </w:pPr>
      <w:r>
        <w:rPr>
          <w:noProof/>
        </w:rPr>
        <w:drawing>
          <wp:inline distT="0" distB="0" distL="0" distR="0" wp14:anchorId="495851AB" wp14:editId="25F5A864">
            <wp:extent cx="5925820" cy="48272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FCC5C" wp14:editId="25CC6ED6">
            <wp:extent cx="5925820" cy="74009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1E082" wp14:editId="4664F8E0">
            <wp:extent cx="5925820" cy="441452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5661D2" w:rsidRDefault="005661D2">
      <w:pPr>
        <w:rPr>
          <w:b/>
          <w:u w:val="single"/>
        </w:rPr>
      </w:pPr>
    </w:p>
    <w:p w:rsidR="00A52036" w:rsidRPr="0067620E" w:rsidRDefault="001A6AD5">
      <w:pPr>
        <w:rPr>
          <w:b/>
          <w:u w:val="single"/>
        </w:rPr>
      </w:pPr>
      <w:r>
        <w:rPr>
          <w:b/>
          <w:u w:val="single"/>
        </w:rPr>
        <w:t>26/12/19</w:t>
      </w:r>
    </w:p>
    <w:p w:rsidR="00A52036" w:rsidRPr="0067620E" w:rsidRDefault="0067620E">
      <w:pPr>
        <w:rPr>
          <w:b/>
        </w:rPr>
      </w:pPr>
      <w:r w:rsidRPr="0067620E">
        <w:rPr>
          <w:b/>
        </w:rPr>
        <w:t>Q13</w:t>
      </w:r>
    </w:p>
    <w:p w:rsidR="00A52036" w:rsidRDefault="00A52036">
      <w:r>
        <w:rPr>
          <w:noProof/>
          <w:lang w:eastAsia="en-GB"/>
        </w:rPr>
        <w:drawing>
          <wp:inline distT="0" distB="0" distL="0" distR="0" wp14:anchorId="13AE6A78" wp14:editId="49A0A634">
            <wp:extent cx="5731510" cy="72986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A52036" w:rsidRDefault="00A52036"/>
    <w:p w:rsidR="00A52036" w:rsidRPr="0067620E" w:rsidRDefault="0067620E">
      <w:pPr>
        <w:rPr>
          <w:b/>
        </w:rPr>
      </w:pPr>
      <w:r w:rsidRPr="0067620E">
        <w:rPr>
          <w:b/>
        </w:rPr>
        <w:t>Q14</w:t>
      </w:r>
    </w:p>
    <w:p w:rsidR="00A52036" w:rsidRDefault="00A52036">
      <w:r>
        <w:rPr>
          <w:noProof/>
          <w:lang w:eastAsia="en-GB"/>
        </w:rPr>
        <w:drawing>
          <wp:inline distT="0" distB="0" distL="0" distR="0" wp14:anchorId="53A94529" wp14:editId="61BCB80F">
            <wp:extent cx="6229350" cy="2989067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37216" cy="299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D5048" w:rsidRDefault="00CD5048">
      <w:pPr>
        <w:rPr>
          <w:noProof/>
          <w:lang w:eastAsia="en-GB"/>
        </w:rPr>
      </w:pPr>
    </w:p>
    <w:p w:rsidR="00CD5048" w:rsidRPr="0067620E" w:rsidRDefault="0067620E">
      <w:pPr>
        <w:rPr>
          <w:b/>
          <w:noProof/>
          <w:lang w:eastAsia="en-GB"/>
        </w:rPr>
      </w:pPr>
      <w:r w:rsidRPr="0067620E">
        <w:rPr>
          <w:b/>
          <w:noProof/>
          <w:lang w:eastAsia="en-GB"/>
        </w:rPr>
        <w:t>Q15</w:t>
      </w:r>
    </w:p>
    <w:p w:rsidR="00CD5048" w:rsidRDefault="00B31FC9">
      <w:pPr>
        <w:rPr>
          <w:noProof/>
          <w:lang w:eastAsia="en-GB"/>
        </w:rPr>
      </w:pPr>
      <w:r>
        <w:rPr>
          <w:noProof/>
        </w:rPr>
        <w:drawing>
          <wp:inline distT="0" distB="0" distL="0" distR="0" wp14:anchorId="554CA836" wp14:editId="43621EA4">
            <wp:extent cx="5925820" cy="29946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55342" w:rsidRDefault="00F55342" w:rsidP="00F55342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B31FC9" w:rsidRDefault="00B31FC9"/>
    <w:p w:rsidR="003E00B8" w:rsidRDefault="003E00B8">
      <w:pPr>
        <w:rPr>
          <w:b/>
          <w:u w:val="single"/>
        </w:rPr>
      </w:pPr>
      <w:r>
        <w:rPr>
          <w:noProof/>
        </w:rPr>
        <w:drawing>
          <wp:inline distT="0" distB="0" distL="0" distR="0" wp14:anchorId="257EA137" wp14:editId="0C3667BA">
            <wp:extent cx="5925820" cy="40995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E2A2B" wp14:editId="1F1CC72A">
            <wp:extent cx="5836986" cy="5058888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0325" cy="506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B8" w:rsidRDefault="003E00B8">
      <w:pPr>
        <w:rPr>
          <w:b/>
          <w:u w:val="single"/>
        </w:rPr>
      </w:pPr>
      <w:r>
        <w:rPr>
          <w:noProof/>
        </w:rPr>
        <w:drawing>
          <wp:inline distT="0" distB="0" distL="0" distR="0" wp14:anchorId="7376CD3B" wp14:editId="4B553CBD">
            <wp:extent cx="5925820" cy="188150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3E00B8" w:rsidRDefault="003E00B8">
      <w:pPr>
        <w:rPr>
          <w:b/>
          <w:u w:val="single"/>
        </w:rPr>
      </w:pPr>
    </w:p>
    <w:p w:rsidR="00A52036" w:rsidRPr="0067620E" w:rsidRDefault="001A6AD5">
      <w:pPr>
        <w:rPr>
          <w:b/>
          <w:u w:val="single"/>
        </w:rPr>
      </w:pPr>
      <w:r>
        <w:rPr>
          <w:b/>
          <w:u w:val="single"/>
        </w:rPr>
        <w:t>27/12/19</w:t>
      </w:r>
    </w:p>
    <w:p w:rsidR="00A52036" w:rsidRPr="00962132" w:rsidRDefault="0067620E">
      <w:pPr>
        <w:rPr>
          <w:b/>
        </w:rPr>
      </w:pPr>
      <w:r w:rsidRPr="00962132">
        <w:rPr>
          <w:b/>
        </w:rPr>
        <w:t>Q16</w:t>
      </w:r>
    </w:p>
    <w:p w:rsidR="00A52036" w:rsidRDefault="00A52036">
      <w:r>
        <w:rPr>
          <w:noProof/>
          <w:lang w:eastAsia="en-GB"/>
        </w:rPr>
        <w:drawing>
          <wp:inline distT="0" distB="0" distL="0" distR="0" wp14:anchorId="45F16A99" wp14:editId="0929E71A">
            <wp:extent cx="5731510" cy="196596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/>
    <w:p w:rsidR="003E00B8" w:rsidRDefault="003E00B8">
      <w:pPr>
        <w:rPr>
          <w:b/>
        </w:rPr>
      </w:pPr>
    </w:p>
    <w:p w:rsidR="00A52036" w:rsidRPr="00FF0DC6" w:rsidRDefault="00FF0DC6">
      <w:pPr>
        <w:rPr>
          <w:b/>
        </w:rPr>
      </w:pPr>
      <w:r w:rsidRPr="00FF0DC6">
        <w:rPr>
          <w:b/>
        </w:rPr>
        <w:t>Q17</w:t>
      </w:r>
    </w:p>
    <w:p w:rsidR="00A52036" w:rsidRDefault="00A52036">
      <w:r>
        <w:rPr>
          <w:noProof/>
          <w:lang w:eastAsia="en-GB"/>
        </w:rPr>
        <w:drawing>
          <wp:inline distT="0" distB="0" distL="0" distR="0" wp14:anchorId="35401880" wp14:editId="09E9EC1F">
            <wp:extent cx="5731510" cy="144081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A52036" w:rsidRDefault="00A52036"/>
    <w:p w:rsidR="00A52036" w:rsidRDefault="00A52036"/>
    <w:p w:rsidR="00A52036" w:rsidRPr="00FF0DC6" w:rsidRDefault="00FF0DC6">
      <w:pPr>
        <w:rPr>
          <w:b/>
        </w:rPr>
      </w:pPr>
      <w:r w:rsidRPr="00FF0DC6">
        <w:rPr>
          <w:b/>
        </w:rPr>
        <w:t>Q18</w:t>
      </w:r>
    </w:p>
    <w:p w:rsidR="00A52036" w:rsidRDefault="00B31FC9">
      <w:r>
        <w:rPr>
          <w:noProof/>
        </w:rPr>
        <w:drawing>
          <wp:inline distT="0" distB="0" distL="0" distR="0" wp14:anchorId="139A84EA" wp14:editId="1CC32A0E">
            <wp:extent cx="5925820" cy="2133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B31FC9" w:rsidRDefault="00B31FC9"/>
    <w:p w:rsidR="00E8598D" w:rsidRDefault="003E00B8">
      <w:pPr>
        <w:rPr>
          <w:b/>
          <w:u w:val="single"/>
        </w:rPr>
      </w:pPr>
      <w:r>
        <w:rPr>
          <w:noProof/>
        </w:rPr>
        <w:drawing>
          <wp:inline distT="0" distB="0" distL="0" distR="0" wp14:anchorId="4323E996" wp14:editId="7FFE4572">
            <wp:extent cx="5925820" cy="6811010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98D">
        <w:rPr>
          <w:noProof/>
        </w:rPr>
        <w:drawing>
          <wp:inline distT="0" distB="0" distL="0" distR="0" wp14:anchorId="6FDBE8D3" wp14:editId="40C1AE31">
            <wp:extent cx="5925820" cy="5499735"/>
            <wp:effectExtent l="0" t="0" r="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98D">
        <w:rPr>
          <w:noProof/>
        </w:rPr>
        <w:drawing>
          <wp:inline distT="0" distB="0" distL="0" distR="0" wp14:anchorId="6CAE6437" wp14:editId="6170E7E1">
            <wp:extent cx="5925820" cy="7574915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A52036" w:rsidRPr="00FF0DC6" w:rsidRDefault="001A6AD5">
      <w:pPr>
        <w:rPr>
          <w:b/>
          <w:u w:val="single"/>
        </w:rPr>
      </w:pPr>
      <w:r>
        <w:rPr>
          <w:b/>
          <w:u w:val="single"/>
        </w:rPr>
        <w:t>28/12/19</w:t>
      </w:r>
    </w:p>
    <w:p w:rsidR="00A52036" w:rsidRPr="00FF0DC6" w:rsidRDefault="00FF0DC6">
      <w:pPr>
        <w:rPr>
          <w:b/>
        </w:rPr>
      </w:pPr>
      <w:r w:rsidRPr="00FF0DC6">
        <w:rPr>
          <w:b/>
        </w:rPr>
        <w:t>Q19</w:t>
      </w:r>
    </w:p>
    <w:p w:rsidR="00A52036" w:rsidRDefault="00A52036">
      <w:r>
        <w:rPr>
          <w:noProof/>
          <w:lang w:eastAsia="en-GB"/>
        </w:rPr>
        <w:drawing>
          <wp:inline distT="0" distB="0" distL="0" distR="0" wp14:anchorId="244D9ABE" wp14:editId="53D043EA">
            <wp:extent cx="5731510" cy="285940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/>
    <w:p w:rsidR="00A52036" w:rsidRPr="00FF0DC6" w:rsidRDefault="00FF0DC6">
      <w:pPr>
        <w:rPr>
          <w:b/>
        </w:rPr>
      </w:pPr>
      <w:r w:rsidRPr="00FF0DC6">
        <w:rPr>
          <w:b/>
        </w:rPr>
        <w:t>Q20</w:t>
      </w:r>
    </w:p>
    <w:p w:rsidR="00A52036" w:rsidRDefault="00A52036">
      <w:r>
        <w:rPr>
          <w:noProof/>
          <w:lang w:eastAsia="en-GB"/>
        </w:rPr>
        <w:drawing>
          <wp:inline distT="0" distB="0" distL="0" distR="0" wp14:anchorId="4090DDE8" wp14:editId="3A2B0299">
            <wp:extent cx="5731510" cy="392874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A52036" w:rsidRDefault="00A52036"/>
    <w:p w:rsidR="00A52036" w:rsidRPr="00FF0DC6" w:rsidRDefault="00FF0DC6">
      <w:pPr>
        <w:rPr>
          <w:b/>
        </w:rPr>
      </w:pPr>
      <w:r w:rsidRPr="00FF0DC6">
        <w:rPr>
          <w:b/>
        </w:rPr>
        <w:t>Q21</w:t>
      </w:r>
    </w:p>
    <w:p w:rsidR="00A52036" w:rsidRDefault="00CD5048">
      <w:r>
        <w:rPr>
          <w:noProof/>
          <w:lang w:eastAsia="en-GB"/>
        </w:rPr>
        <w:drawing>
          <wp:inline distT="0" distB="0" distL="0" distR="0" wp14:anchorId="464C4676" wp14:editId="302A7706">
            <wp:extent cx="6038850" cy="5672501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43979" cy="56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246AC4" w:rsidRDefault="00246AC4"/>
    <w:p w:rsidR="00E8598D" w:rsidRDefault="00E8598D">
      <w:pPr>
        <w:rPr>
          <w:b/>
          <w:u w:val="single"/>
        </w:rPr>
      </w:pPr>
      <w:r>
        <w:rPr>
          <w:noProof/>
        </w:rPr>
        <w:drawing>
          <wp:inline distT="0" distB="0" distL="0" distR="0" wp14:anchorId="3E05F4B4" wp14:editId="1C014B68">
            <wp:extent cx="5925820" cy="7198995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C52DD" wp14:editId="57D67525">
            <wp:extent cx="5705475" cy="83439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  <w:r>
        <w:rPr>
          <w:noProof/>
        </w:rPr>
        <w:drawing>
          <wp:inline distT="0" distB="0" distL="0" distR="0" wp14:anchorId="300659D9" wp14:editId="33BD6908">
            <wp:extent cx="5925820" cy="47688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8D" w:rsidRDefault="00E8598D">
      <w:pPr>
        <w:rPr>
          <w:b/>
          <w:u w:val="single"/>
        </w:rPr>
      </w:pPr>
      <w:r>
        <w:rPr>
          <w:noProof/>
        </w:rPr>
        <w:drawing>
          <wp:inline distT="0" distB="0" distL="0" distR="0" wp14:anchorId="2208BF55" wp14:editId="3058B957">
            <wp:extent cx="5925820" cy="6400165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64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E8598D" w:rsidRDefault="00E8598D">
      <w:pPr>
        <w:rPr>
          <w:b/>
          <w:u w:val="single"/>
        </w:rPr>
      </w:pPr>
    </w:p>
    <w:p w:rsidR="00A52036" w:rsidRPr="00FF0DC6" w:rsidRDefault="001A6AD5">
      <w:pPr>
        <w:rPr>
          <w:b/>
          <w:u w:val="single"/>
        </w:rPr>
      </w:pPr>
      <w:r>
        <w:rPr>
          <w:b/>
          <w:u w:val="single"/>
        </w:rPr>
        <w:t>29/12/19</w:t>
      </w:r>
    </w:p>
    <w:p w:rsidR="00A52036" w:rsidRPr="00FF0DC6" w:rsidRDefault="00FF0DC6">
      <w:pPr>
        <w:rPr>
          <w:b/>
        </w:rPr>
      </w:pPr>
      <w:r w:rsidRPr="00FF0DC6">
        <w:rPr>
          <w:b/>
        </w:rPr>
        <w:t>Q22</w:t>
      </w:r>
    </w:p>
    <w:p w:rsidR="00A52036" w:rsidRDefault="00A52036">
      <w:r>
        <w:rPr>
          <w:noProof/>
          <w:lang w:eastAsia="en-GB"/>
        </w:rPr>
        <w:drawing>
          <wp:inline distT="0" distB="0" distL="0" distR="0" wp14:anchorId="36D1417E" wp14:editId="6EC811B9">
            <wp:extent cx="6627927" cy="7457703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8202" cy="748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A52036" w:rsidRDefault="00A52036"/>
    <w:p w:rsidR="00A52036" w:rsidRPr="00FF0DC6" w:rsidRDefault="00FF0DC6">
      <w:pPr>
        <w:rPr>
          <w:b/>
        </w:rPr>
      </w:pPr>
      <w:r w:rsidRPr="00FF0DC6">
        <w:rPr>
          <w:b/>
        </w:rPr>
        <w:t>Q23</w:t>
      </w:r>
    </w:p>
    <w:p w:rsidR="00A52036" w:rsidRDefault="00A52036">
      <w:r>
        <w:rPr>
          <w:noProof/>
          <w:lang w:eastAsia="en-GB"/>
        </w:rPr>
        <w:drawing>
          <wp:inline distT="0" distB="0" distL="0" distR="0" wp14:anchorId="7169CDF2" wp14:editId="10F0661F">
            <wp:extent cx="6460176" cy="8492897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840" b="-1"/>
                    <a:stretch/>
                  </pic:blipFill>
                  <pic:spPr bwMode="auto">
                    <a:xfrm>
                      <a:off x="0" y="0"/>
                      <a:ext cx="6478859" cy="851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A52036" w:rsidRDefault="00A52036"/>
    <w:p w:rsidR="00246AC4" w:rsidRPr="00FF0DC6" w:rsidRDefault="00FF0DC6">
      <w:pPr>
        <w:rPr>
          <w:b/>
        </w:rPr>
      </w:pPr>
      <w:r w:rsidRPr="00FF0DC6">
        <w:rPr>
          <w:b/>
        </w:rPr>
        <w:t>Q24</w:t>
      </w:r>
    </w:p>
    <w:p w:rsidR="00A52036" w:rsidRDefault="00246AC4">
      <w:r>
        <w:rPr>
          <w:noProof/>
          <w:lang w:eastAsia="en-GB"/>
        </w:rPr>
        <w:drawing>
          <wp:inline distT="0" distB="0" distL="0" distR="0" wp14:anchorId="669219CD" wp14:editId="43D46DB7">
            <wp:extent cx="5731510" cy="370014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A52036" w:rsidRDefault="00A52036"/>
    <w:p w:rsidR="007E3782" w:rsidRDefault="00E8598D">
      <w:pPr>
        <w:rPr>
          <w:b/>
          <w:u w:val="single"/>
        </w:rPr>
      </w:pPr>
      <w:r>
        <w:rPr>
          <w:noProof/>
        </w:rPr>
        <w:drawing>
          <wp:inline distT="0" distB="0" distL="0" distR="0" wp14:anchorId="18A530B2" wp14:editId="3A05F490">
            <wp:extent cx="5925820" cy="5541645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6AC5B" wp14:editId="5F5348B6">
            <wp:extent cx="5915025" cy="71247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782">
        <w:rPr>
          <w:noProof/>
        </w:rPr>
        <w:drawing>
          <wp:inline distT="0" distB="0" distL="0" distR="0" wp14:anchorId="031E4871" wp14:editId="2B95DAFD">
            <wp:extent cx="5925820" cy="442023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7E3782" w:rsidRDefault="007E3782">
      <w:pPr>
        <w:rPr>
          <w:b/>
          <w:u w:val="single"/>
        </w:rPr>
      </w:pPr>
    </w:p>
    <w:p w:rsidR="00A52036" w:rsidRPr="00FF0DC6" w:rsidRDefault="001A6AD5">
      <w:pPr>
        <w:rPr>
          <w:b/>
          <w:u w:val="single"/>
        </w:rPr>
      </w:pPr>
      <w:r>
        <w:rPr>
          <w:b/>
          <w:u w:val="single"/>
        </w:rPr>
        <w:t>30/12/19</w:t>
      </w:r>
    </w:p>
    <w:p w:rsidR="00A52036" w:rsidRPr="00FF0DC6" w:rsidRDefault="00FF0DC6">
      <w:pPr>
        <w:rPr>
          <w:b/>
        </w:rPr>
      </w:pPr>
      <w:r w:rsidRPr="00FF0DC6">
        <w:rPr>
          <w:b/>
        </w:rPr>
        <w:t>Q25</w:t>
      </w:r>
    </w:p>
    <w:p w:rsidR="00A52036" w:rsidRDefault="00A52036">
      <w:r>
        <w:rPr>
          <w:noProof/>
          <w:lang w:eastAsia="en-GB"/>
        </w:rPr>
        <w:drawing>
          <wp:inline distT="0" distB="0" distL="0" distR="0" wp14:anchorId="04984A46" wp14:editId="603649DF">
            <wp:extent cx="5731510" cy="13741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/>
    <w:p w:rsidR="00A52036" w:rsidRPr="00FF0DC6" w:rsidRDefault="00FF0DC6">
      <w:pPr>
        <w:rPr>
          <w:b/>
        </w:rPr>
      </w:pPr>
      <w:r w:rsidRPr="00FF0DC6">
        <w:rPr>
          <w:b/>
        </w:rPr>
        <w:t>Q26</w:t>
      </w:r>
    </w:p>
    <w:p w:rsidR="00A52036" w:rsidRDefault="00A52036">
      <w:r>
        <w:rPr>
          <w:noProof/>
          <w:lang w:eastAsia="en-GB"/>
        </w:rPr>
        <w:drawing>
          <wp:inline distT="0" distB="0" distL="0" distR="0" wp14:anchorId="2A928ED1" wp14:editId="0B6804BF">
            <wp:extent cx="5731510" cy="301561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/>
    <w:p w:rsidR="00820CFB" w:rsidRPr="00FF0DC6" w:rsidRDefault="00FF0DC6">
      <w:pPr>
        <w:rPr>
          <w:b/>
        </w:rPr>
      </w:pPr>
      <w:r w:rsidRPr="00FF0DC6">
        <w:rPr>
          <w:b/>
        </w:rPr>
        <w:t>Q27</w:t>
      </w:r>
    </w:p>
    <w:p w:rsidR="00820CFB" w:rsidRDefault="009938EC">
      <w:r>
        <w:rPr>
          <w:noProof/>
        </w:rPr>
        <w:drawing>
          <wp:inline distT="0" distB="0" distL="0" distR="0" wp14:anchorId="1C3171CA" wp14:editId="40E51E30">
            <wp:extent cx="5731510" cy="2186305"/>
            <wp:effectExtent l="0" t="0" r="254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820CFB" w:rsidRDefault="00820CFB"/>
    <w:p w:rsidR="00FF6CE5" w:rsidRDefault="007E3782">
      <w:pPr>
        <w:rPr>
          <w:b/>
          <w:u w:val="single"/>
        </w:rPr>
      </w:pPr>
      <w:r>
        <w:rPr>
          <w:noProof/>
        </w:rPr>
        <w:drawing>
          <wp:inline distT="0" distB="0" distL="0" distR="0" wp14:anchorId="05CA1955" wp14:editId="26523CEC">
            <wp:extent cx="5925820" cy="3803015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CE5">
        <w:rPr>
          <w:noProof/>
        </w:rPr>
        <w:drawing>
          <wp:inline distT="0" distB="0" distL="0" distR="0" wp14:anchorId="505DAFAA" wp14:editId="782F69EF">
            <wp:extent cx="5925820" cy="382143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CE5">
        <w:rPr>
          <w:noProof/>
        </w:rPr>
        <w:drawing>
          <wp:inline distT="0" distB="0" distL="0" distR="0" wp14:anchorId="333A512B" wp14:editId="28B79082">
            <wp:extent cx="5925820" cy="27527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820CFB" w:rsidRPr="00FF0DC6" w:rsidRDefault="001A6AD5">
      <w:pPr>
        <w:rPr>
          <w:b/>
          <w:u w:val="single"/>
        </w:rPr>
      </w:pPr>
      <w:r>
        <w:rPr>
          <w:b/>
          <w:u w:val="single"/>
        </w:rPr>
        <w:t>31/12/19</w:t>
      </w:r>
    </w:p>
    <w:p w:rsidR="00820CFB" w:rsidRPr="00FF0DC6" w:rsidRDefault="00FF0DC6">
      <w:pPr>
        <w:rPr>
          <w:b/>
        </w:rPr>
      </w:pPr>
      <w:r w:rsidRPr="00FF0DC6">
        <w:rPr>
          <w:b/>
        </w:rPr>
        <w:t>Q28</w:t>
      </w:r>
    </w:p>
    <w:p w:rsidR="00246AC4" w:rsidRDefault="00820CFB">
      <w:r>
        <w:rPr>
          <w:noProof/>
          <w:lang w:eastAsia="en-GB"/>
        </w:rPr>
        <w:drawing>
          <wp:inline distT="0" distB="0" distL="0" distR="0" wp14:anchorId="4C110AFE" wp14:editId="6DDEE438">
            <wp:extent cx="5731510" cy="332740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246AC4" w:rsidRDefault="00246AC4"/>
    <w:p w:rsidR="00820CFB" w:rsidRPr="00FF0DC6" w:rsidRDefault="00FF0DC6">
      <w:pPr>
        <w:rPr>
          <w:b/>
        </w:rPr>
      </w:pPr>
      <w:r w:rsidRPr="00FF0DC6">
        <w:rPr>
          <w:b/>
        </w:rPr>
        <w:t>Q29</w:t>
      </w:r>
    </w:p>
    <w:p w:rsidR="00A52036" w:rsidRDefault="00820CFB">
      <w:r>
        <w:rPr>
          <w:noProof/>
          <w:lang w:eastAsia="en-GB"/>
        </w:rPr>
        <w:drawing>
          <wp:inline distT="0" distB="0" distL="0" distR="0" wp14:anchorId="7B838B22" wp14:editId="48FC9095">
            <wp:extent cx="5731510" cy="583755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820CFB" w:rsidRDefault="00820CFB"/>
    <w:p w:rsidR="009938EC" w:rsidRPr="00FF0DC6" w:rsidRDefault="00FF0DC6">
      <w:pPr>
        <w:rPr>
          <w:b/>
        </w:rPr>
      </w:pPr>
      <w:r w:rsidRPr="00FF0DC6">
        <w:rPr>
          <w:b/>
        </w:rPr>
        <w:t>Q30</w:t>
      </w:r>
    </w:p>
    <w:p w:rsidR="00820CFB" w:rsidRDefault="009938EC">
      <w:r>
        <w:rPr>
          <w:noProof/>
        </w:rPr>
        <w:drawing>
          <wp:inline distT="0" distB="0" distL="0" distR="0" wp14:anchorId="06207962" wp14:editId="72C8DA75">
            <wp:extent cx="5731510" cy="430530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820CFB" w:rsidRDefault="00820CFB"/>
    <w:p w:rsidR="00FF6CE5" w:rsidRDefault="00FF6CE5">
      <w:pPr>
        <w:rPr>
          <w:b/>
          <w:u w:val="single"/>
        </w:rPr>
      </w:pPr>
      <w:r>
        <w:rPr>
          <w:noProof/>
        </w:rPr>
        <w:drawing>
          <wp:inline distT="0" distB="0" distL="0" distR="0" wp14:anchorId="3814B733" wp14:editId="68F20DF9">
            <wp:extent cx="5925820" cy="61950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CDFF2E" wp14:editId="15E10177">
            <wp:extent cx="5925820" cy="55499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18976" wp14:editId="3B6BEDE6">
            <wp:extent cx="5876583" cy="200693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97898" cy="201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820CFB" w:rsidRPr="00FF0DC6" w:rsidRDefault="001A6AD5">
      <w:pPr>
        <w:rPr>
          <w:b/>
          <w:u w:val="single"/>
        </w:rPr>
      </w:pPr>
      <w:r>
        <w:rPr>
          <w:b/>
          <w:u w:val="single"/>
        </w:rPr>
        <w:t>01/01/20</w:t>
      </w:r>
    </w:p>
    <w:p w:rsidR="00820CFB" w:rsidRPr="00FF0DC6" w:rsidRDefault="00FF0DC6">
      <w:pPr>
        <w:rPr>
          <w:b/>
        </w:rPr>
      </w:pPr>
      <w:r w:rsidRPr="00FF0DC6">
        <w:rPr>
          <w:b/>
        </w:rPr>
        <w:t>Q31</w:t>
      </w:r>
    </w:p>
    <w:p w:rsidR="00820CFB" w:rsidRDefault="00820CFB">
      <w:r>
        <w:rPr>
          <w:noProof/>
          <w:lang w:eastAsia="en-GB"/>
        </w:rPr>
        <w:drawing>
          <wp:inline distT="0" distB="0" distL="0" distR="0" wp14:anchorId="18B4826C" wp14:editId="56FAB184">
            <wp:extent cx="5731510" cy="418338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/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/>
    <w:p w:rsidR="00820CFB" w:rsidRPr="00FF0DC6" w:rsidRDefault="00FF0DC6">
      <w:pPr>
        <w:rPr>
          <w:b/>
        </w:rPr>
      </w:pPr>
      <w:r w:rsidRPr="00FF0DC6">
        <w:rPr>
          <w:b/>
        </w:rPr>
        <w:t>Q32</w:t>
      </w:r>
    </w:p>
    <w:p w:rsidR="00820CFB" w:rsidRDefault="00820CFB">
      <w:r>
        <w:rPr>
          <w:noProof/>
          <w:lang w:eastAsia="en-GB"/>
        </w:rPr>
        <w:drawing>
          <wp:inline distT="0" distB="0" distL="0" distR="0" wp14:anchorId="45BA16A7" wp14:editId="2E2114C0">
            <wp:extent cx="5731510" cy="208597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bookmarkStart w:id="1" w:name="_Hlk27054298"/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bookmarkEnd w:id="1"/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 w:rsidP="00483004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483004" w:rsidRDefault="00483004"/>
    <w:p w:rsidR="009938EC" w:rsidRPr="00FF0DC6" w:rsidRDefault="00FF0DC6">
      <w:pPr>
        <w:rPr>
          <w:b/>
        </w:rPr>
      </w:pPr>
      <w:r w:rsidRPr="00FF0DC6">
        <w:rPr>
          <w:b/>
        </w:rPr>
        <w:t>Q33</w:t>
      </w:r>
    </w:p>
    <w:p w:rsidR="00820CFB" w:rsidRDefault="00820CFB"/>
    <w:p w:rsidR="00820CFB" w:rsidRDefault="009938EC">
      <w:r>
        <w:rPr>
          <w:noProof/>
        </w:rPr>
        <w:drawing>
          <wp:inline distT="0" distB="0" distL="0" distR="0" wp14:anchorId="4E65D3A9" wp14:editId="5EBB1C54">
            <wp:extent cx="5731510" cy="2395220"/>
            <wp:effectExtent l="0" t="0" r="254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820CFB" w:rsidRDefault="00820CFB"/>
    <w:p w:rsidR="00FF6CE5" w:rsidRDefault="00FF6CE5">
      <w:pPr>
        <w:rPr>
          <w:b/>
          <w:u w:val="single"/>
        </w:rPr>
      </w:pPr>
      <w:r>
        <w:rPr>
          <w:noProof/>
        </w:rPr>
        <w:drawing>
          <wp:inline distT="0" distB="0" distL="0" distR="0" wp14:anchorId="588D9243" wp14:editId="42205FB0">
            <wp:extent cx="5925820" cy="40386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C1B413" wp14:editId="3F6FCCE9">
            <wp:extent cx="5925820" cy="3462655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1F5F7" wp14:editId="0A4F7E4F">
            <wp:extent cx="5925820" cy="3193415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FF6CE5" w:rsidRDefault="00FF6CE5">
      <w:pPr>
        <w:rPr>
          <w:b/>
          <w:u w:val="single"/>
        </w:rPr>
      </w:pPr>
    </w:p>
    <w:p w:rsidR="00820CFB" w:rsidRPr="00FF0DC6" w:rsidRDefault="001A6AD5">
      <w:pPr>
        <w:rPr>
          <w:b/>
          <w:u w:val="single"/>
        </w:rPr>
      </w:pPr>
      <w:r>
        <w:rPr>
          <w:b/>
          <w:u w:val="single"/>
        </w:rPr>
        <w:t>02/01/20</w:t>
      </w:r>
    </w:p>
    <w:p w:rsidR="00820CFB" w:rsidRPr="00FF0DC6" w:rsidRDefault="00FF0DC6">
      <w:pPr>
        <w:rPr>
          <w:b/>
        </w:rPr>
      </w:pPr>
      <w:r w:rsidRPr="00FF0DC6">
        <w:rPr>
          <w:b/>
        </w:rPr>
        <w:t>Q34</w:t>
      </w:r>
    </w:p>
    <w:p w:rsidR="00820CFB" w:rsidRDefault="00820CFB">
      <w:r>
        <w:rPr>
          <w:noProof/>
          <w:lang w:eastAsia="en-GB"/>
        </w:rPr>
        <w:drawing>
          <wp:inline distT="0" distB="0" distL="0" distR="0" wp14:anchorId="6FED68B7" wp14:editId="1B298593">
            <wp:extent cx="5731510" cy="35877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F6CE5" w:rsidRDefault="00FF6CE5" w:rsidP="00FF6CE5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FF6CE5" w:rsidRDefault="00FF6CE5" w:rsidP="00FF6CE5"/>
    <w:p w:rsidR="00394B15" w:rsidRPr="00FF0DC6" w:rsidRDefault="00FF0DC6">
      <w:pPr>
        <w:rPr>
          <w:b/>
        </w:rPr>
      </w:pPr>
      <w:r w:rsidRPr="00FF0DC6">
        <w:rPr>
          <w:b/>
        </w:rPr>
        <w:t>Q35</w:t>
      </w:r>
    </w:p>
    <w:p w:rsidR="00820CFB" w:rsidRDefault="00394B15">
      <w:r>
        <w:rPr>
          <w:noProof/>
          <w:lang w:eastAsia="en-GB"/>
        </w:rPr>
        <w:drawing>
          <wp:inline distT="0" distB="0" distL="0" distR="0" wp14:anchorId="7623A4DE" wp14:editId="6F163203">
            <wp:extent cx="5731510" cy="640905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/>
    <w:p w:rsidR="009938EC" w:rsidRPr="00FF0DC6" w:rsidRDefault="00FF0DC6">
      <w:pPr>
        <w:rPr>
          <w:b/>
        </w:rPr>
      </w:pPr>
      <w:r w:rsidRPr="00FF0DC6">
        <w:rPr>
          <w:b/>
        </w:rPr>
        <w:t>Q36</w:t>
      </w:r>
    </w:p>
    <w:p w:rsidR="00394B15" w:rsidRDefault="00B31FC9">
      <w:r>
        <w:rPr>
          <w:noProof/>
        </w:rPr>
        <w:drawing>
          <wp:inline distT="0" distB="0" distL="0" distR="0" wp14:anchorId="79F5E336" wp14:editId="0C2D3F96">
            <wp:extent cx="5925820" cy="36639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15" w:rsidRDefault="00394B15"/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394B15" w:rsidRDefault="00394B15"/>
    <w:p w:rsidR="00AF46E9" w:rsidRDefault="00FF6CE5">
      <w:pPr>
        <w:rPr>
          <w:b/>
          <w:u w:val="single"/>
        </w:rPr>
      </w:pPr>
      <w:r>
        <w:rPr>
          <w:noProof/>
        </w:rPr>
        <w:drawing>
          <wp:inline distT="0" distB="0" distL="0" distR="0" wp14:anchorId="2AB991DC" wp14:editId="4FF10482">
            <wp:extent cx="5925820" cy="3271520"/>
            <wp:effectExtent l="0" t="0" r="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6E9">
        <w:rPr>
          <w:noProof/>
        </w:rPr>
        <w:drawing>
          <wp:inline distT="0" distB="0" distL="0" distR="0" wp14:anchorId="535F9CB2" wp14:editId="2F3656E3">
            <wp:extent cx="5925820" cy="3441700"/>
            <wp:effectExtent l="0" t="0" r="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6E9">
        <w:rPr>
          <w:noProof/>
        </w:rPr>
        <w:drawing>
          <wp:inline distT="0" distB="0" distL="0" distR="0" wp14:anchorId="07E99A7E" wp14:editId="13E5ECD5">
            <wp:extent cx="5557652" cy="2498917"/>
            <wp:effectExtent l="0" t="0" r="508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13780" cy="252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15" w:rsidRPr="00FF0DC6" w:rsidRDefault="001A6AD5">
      <w:pPr>
        <w:rPr>
          <w:b/>
          <w:u w:val="single"/>
        </w:rPr>
      </w:pPr>
      <w:r>
        <w:rPr>
          <w:b/>
          <w:u w:val="single"/>
        </w:rPr>
        <w:t>03/01/20</w:t>
      </w:r>
    </w:p>
    <w:p w:rsidR="00394B15" w:rsidRPr="00FF0DC6" w:rsidRDefault="00FF0DC6">
      <w:pPr>
        <w:rPr>
          <w:b/>
        </w:rPr>
      </w:pPr>
      <w:r w:rsidRPr="00FF0DC6">
        <w:rPr>
          <w:b/>
        </w:rPr>
        <w:t>Q37</w:t>
      </w:r>
    </w:p>
    <w:p w:rsidR="00394B15" w:rsidRDefault="00394B15">
      <w:r>
        <w:rPr>
          <w:noProof/>
          <w:lang w:eastAsia="en-GB"/>
        </w:rPr>
        <w:drawing>
          <wp:inline distT="0" distB="0" distL="0" distR="0" wp14:anchorId="68AB605E" wp14:editId="7AB6F2C8">
            <wp:extent cx="5731510" cy="595058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B31FC9" w:rsidRDefault="00B31FC9"/>
    <w:p w:rsidR="00AB7B83" w:rsidRPr="00FF0DC6" w:rsidRDefault="00FF0DC6">
      <w:pPr>
        <w:rPr>
          <w:b/>
        </w:rPr>
      </w:pPr>
      <w:r w:rsidRPr="00FF0DC6">
        <w:rPr>
          <w:b/>
        </w:rPr>
        <w:t>Q38</w:t>
      </w:r>
    </w:p>
    <w:p w:rsidR="00394B15" w:rsidRDefault="00AB7B83">
      <w:r>
        <w:rPr>
          <w:noProof/>
          <w:lang w:eastAsia="en-GB"/>
        </w:rPr>
        <w:drawing>
          <wp:inline distT="0" distB="0" distL="0" distR="0" wp14:anchorId="52D47684" wp14:editId="2D57F48F">
            <wp:extent cx="6377049" cy="4124663"/>
            <wp:effectExtent l="0" t="0" r="508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99038" cy="41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/>
    <w:p w:rsidR="009938EC" w:rsidRPr="00FF0DC6" w:rsidRDefault="00FF0DC6">
      <w:pPr>
        <w:rPr>
          <w:b/>
        </w:rPr>
      </w:pPr>
      <w:r w:rsidRPr="00FF0DC6">
        <w:rPr>
          <w:b/>
        </w:rPr>
        <w:t>Q39</w:t>
      </w:r>
    </w:p>
    <w:p w:rsidR="00AB7B83" w:rsidRDefault="009938EC">
      <w:r>
        <w:rPr>
          <w:noProof/>
        </w:rPr>
        <w:drawing>
          <wp:inline distT="0" distB="0" distL="0" distR="0" wp14:anchorId="6CB3F7B1" wp14:editId="2A4B2E7D">
            <wp:extent cx="6423171" cy="418011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45147" cy="41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/>
    <w:p w:rsidR="00AF46E9" w:rsidRDefault="00AF46E9">
      <w:pPr>
        <w:rPr>
          <w:b/>
          <w:u w:val="single"/>
        </w:rPr>
      </w:pPr>
      <w:r>
        <w:rPr>
          <w:noProof/>
        </w:rPr>
        <w:drawing>
          <wp:inline distT="0" distB="0" distL="0" distR="0" wp14:anchorId="1461007B" wp14:editId="1E0CF9B9">
            <wp:extent cx="5925820" cy="1877060"/>
            <wp:effectExtent l="0" t="0" r="0" b="88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EFFB8" wp14:editId="364ECE16">
            <wp:extent cx="5925820" cy="330263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42BD9" wp14:editId="7015FD13">
            <wp:extent cx="5925820" cy="333502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E9" w:rsidRDefault="00AF46E9">
      <w:pPr>
        <w:rPr>
          <w:b/>
          <w:u w:val="single"/>
        </w:rPr>
      </w:pPr>
    </w:p>
    <w:p w:rsidR="00AF46E9" w:rsidRDefault="00AF46E9">
      <w:pPr>
        <w:rPr>
          <w:b/>
          <w:u w:val="single"/>
        </w:rPr>
      </w:pPr>
    </w:p>
    <w:p w:rsidR="00AB7B83" w:rsidRPr="00FF0DC6" w:rsidRDefault="001A6AD5">
      <w:pPr>
        <w:rPr>
          <w:b/>
          <w:u w:val="single"/>
        </w:rPr>
      </w:pPr>
      <w:r>
        <w:rPr>
          <w:b/>
          <w:u w:val="single"/>
        </w:rPr>
        <w:t>04/01/20</w:t>
      </w:r>
      <w:r w:rsidR="00996342" w:rsidRPr="00FF0DC6">
        <w:rPr>
          <w:b/>
          <w:u w:val="single"/>
        </w:rPr>
        <w:t xml:space="preserve"> </w:t>
      </w:r>
    </w:p>
    <w:p w:rsidR="00CB7BCA" w:rsidRPr="00FF0DC6" w:rsidRDefault="00FF0DC6">
      <w:pPr>
        <w:rPr>
          <w:b/>
        </w:rPr>
      </w:pPr>
      <w:r w:rsidRPr="00FF0DC6">
        <w:rPr>
          <w:b/>
        </w:rPr>
        <w:t>Q40</w:t>
      </w:r>
    </w:p>
    <w:p w:rsidR="00996342" w:rsidRDefault="00996342">
      <w:r>
        <w:rPr>
          <w:noProof/>
          <w:lang w:eastAsia="en-GB"/>
        </w:rPr>
        <w:drawing>
          <wp:inline distT="0" distB="0" distL="0" distR="0" wp14:anchorId="3B8354AC" wp14:editId="64F8D7C8">
            <wp:extent cx="6665492" cy="3966359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85570" cy="397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/>
    <w:p w:rsidR="00996342" w:rsidRPr="00FF0DC6" w:rsidRDefault="00FF0DC6">
      <w:pPr>
        <w:rPr>
          <w:b/>
        </w:rPr>
      </w:pPr>
      <w:r w:rsidRPr="00FF0DC6">
        <w:rPr>
          <w:b/>
        </w:rPr>
        <w:t>Q41</w:t>
      </w:r>
    </w:p>
    <w:p w:rsidR="00996342" w:rsidRDefault="00996342">
      <w:r>
        <w:rPr>
          <w:noProof/>
          <w:lang w:eastAsia="en-GB"/>
        </w:rPr>
        <w:drawing>
          <wp:inline distT="0" distB="0" distL="0" distR="0" wp14:anchorId="2D48ADD4" wp14:editId="41583B10">
            <wp:extent cx="6616460" cy="2434441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87783" cy="246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/>
    <w:p w:rsidR="00996342" w:rsidRPr="00FF0DC6" w:rsidRDefault="00FF0DC6">
      <w:pPr>
        <w:rPr>
          <w:b/>
        </w:rPr>
      </w:pPr>
      <w:r w:rsidRPr="00FF0DC6">
        <w:rPr>
          <w:b/>
        </w:rPr>
        <w:t>Q42</w:t>
      </w:r>
    </w:p>
    <w:p w:rsidR="00996342" w:rsidRDefault="00F70A38">
      <w:r>
        <w:rPr>
          <w:noProof/>
        </w:rPr>
        <w:drawing>
          <wp:inline distT="0" distB="0" distL="0" distR="0" wp14:anchorId="38429CED" wp14:editId="13C0A678">
            <wp:extent cx="6554581" cy="403761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598566" cy="40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CA" w:rsidRDefault="00CB7BCA"/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 w:rsidP="00CB7BCA">
      <w:pPr>
        <w:pStyle w:val="Exercisequestion"/>
        <w:tabs>
          <w:tab w:val="right" w:pos="9498"/>
        </w:tabs>
        <w:rPr>
          <w:b/>
          <w:color w:val="D0CECE"/>
        </w:rPr>
      </w:pPr>
      <w:r>
        <w:rPr>
          <w:b/>
          <w:color w:val="D0CECE"/>
        </w:rPr>
        <w:t>…………………………………………………………………………………………………………</w:t>
      </w:r>
    </w:p>
    <w:p w:rsidR="00CB7BCA" w:rsidRDefault="00CB7BCA"/>
    <w:p w:rsidR="00AF46E9" w:rsidRDefault="00AF46E9">
      <w:r>
        <w:rPr>
          <w:noProof/>
        </w:rPr>
        <w:drawing>
          <wp:inline distT="0" distB="0" distL="0" distR="0" wp14:anchorId="59CDDBF4" wp14:editId="2511E476">
            <wp:extent cx="5925820" cy="3557270"/>
            <wp:effectExtent l="0" t="0" r="0" b="508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E9" w:rsidRDefault="00AF46E9">
      <w:r>
        <w:rPr>
          <w:noProof/>
        </w:rPr>
        <w:drawing>
          <wp:inline distT="0" distB="0" distL="0" distR="0" wp14:anchorId="74B30DCE" wp14:editId="66A6FCA0">
            <wp:extent cx="5925820" cy="2299970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E9" w:rsidRDefault="00AF46E9">
      <w:r>
        <w:rPr>
          <w:noProof/>
        </w:rPr>
        <w:drawing>
          <wp:inline distT="0" distB="0" distL="0" distR="0" wp14:anchorId="773D0613" wp14:editId="7A7F5FB5">
            <wp:extent cx="5925820" cy="596646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6E9" w:rsidSect="00B31FC9">
      <w:pgSz w:w="11906" w:h="16838"/>
      <w:pgMar w:top="709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849"/>
    <w:rsid w:val="00023EFC"/>
    <w:rsid w:val="000B00C4"/>
    <w:rsid w:val="000D6D04"/>
    <w:rsid w:val="00117C30"/>
    <w:rsid w:val="001A6AD5"/>
    <w:rsid w:val="001E495C"/>
    <w:rsid w:val="001F7970"/>
    <w:rsid w:val="00246AC4"/>
    <w:rsid w:val="00357111"/>
    <w:rsid w:val="00394B15"/>
    <w:rsid w:val="003E00B8"/>
    <w:rsid w:val="00483004"/>
    <w:rsid w:val="004F7A2A"/>
    <w:rsid w:val="00525665"/>
    <w:rsid w:val="005661D2"/>
    <w:rsid w:val="005B32F6"/>
    <w:rsid w:val="005B3CC3"/>
    <w:rsid w:val="0067620E"/>
    <w:rsid w:val="00742505"/>
    <w:rsid w:val="00755055"/>
    <w:rsid w:val="007E3782"/>
    <w:rsid w:val="00820CFB"/>
    <w:rsid w:val="00962132"/>
    <w:rsid w:val="009938EC"/>
    <w:rsid w:val="00996342"/>
    <w:rsid w:val="00A52036"/>
    <w:rsid w:val="00AB7B83"/>
    <w:rsid w:val="00AF46E9"/>
    <w:rsid w:val="00B31FC9"/>
    <w:rsid w:val="00BC5F22"/>
    <w:rsid w:val="00CB7BCA"/>
    <w:rsid w:val="00CD5048"/>
    <w:rsid w:val="00CE3849"/>
    <w:rsid w:val="00E8598D"/>
    <w:rsid w:val="00F55342"/>
    <w:rsid w:val="00F643EA"/>
    <w:rsid w:val="00F70A38"/>
    <w:rsid w:val="00FF0DC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D306C6-F9E8-4237-BAA1-FC4EB864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xercisequestionChar">
    <w:name w:val="Exercise question Char"/>
    <w:link w:val="Exercisequestion"/>
    <w:locked/>
    <w:rsid w:val="005B3CC3"/>
    <w:rPr>
      <w:rFonts w:ascii="Times New Roman" w:eastAsia="Times New Roman" w:hAnsi="Times New Roman" w:cs="Times New Roman"/>
      <w:noProof/>
    </w:rPr>
  </w:style>
  <w:style w:type="paragraph" w:customStyle="1" w:styleId="Exercisequestion">
    <w:name w:val="Exercise question"/>
    <w:link w:val="ExercisequestionChar"/>
    <w:qFormat/>
    <w:rsid w:val="005B3CC3"/>
    <w:pPr>
      <w:tabs>
        <w:tab w:val="left" w:pos="369"/>
      </w:tabs>
      <w:spacing w:before="480" w:after="120" w:line="240" w:lineRule="atLeast"/>
      <w:ind w:left="380" w:hanging="380"/>
    </w:pPr>
    <w:rPr>
      <w:rFonts w:ascii="Times New Roman" w:eastAsia="Times New Roman" w:hAnsi="Times New Roman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6535109C</Template>
  <TotalTime>93</TotalTime>
  <Pages>1</Pages>
  <Words>7946</Words>
  <Characters>45296</Characters>
  <Application>Microsoft Office Word</Application>
  <DocSecurity>0</DocSecurity>
  <Lines>377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Rizvi</dc:creator>
  <cp:keywords/>
  <dc:description/>
  <cp:lastModifiedBy>Mariam Rizvi</cp:lastModifiedBy>
  <cp:revision>5</cp:revision>
  <dcterms:created xsi:type="dcterms:W3CDTF">2019-12-12T15:04:00Z</dcterms:created>
  <dcterms:modified xsi:type="dcterms:W3CDTF">2019-12-13T18:50:00Z</dcterms:modified>
</cp:coreProperties>
</file>